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9"/>
        <w:gridCol w:w="149"/>
        <w:gridCol w:w="3502"/>
      </w:tblGrid>
      <w:tr w:rsidR="001E0A6F" w:rsidRPr="008F0AA1" w14:paraId="58FDCF72" w14:textId="77777777" w:rsidTr="00D00B93">
        <w:trPr>
          <w:trHeight w:hRule="exact" w:val="15120"/>
          <w:jc w:val="center"/>
        </w:trPr>
        <w:tc>
          <w:tcPr>
            <w:tcW w:w="7149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49"/>
            </w:tblGrid>
            <w:tr w:rsidR="001E0A6F" w:rsidRPr="008F0AA1" w14:paraId="1A5B713C" w14:textId="77777777" w:rsidTr="00B417C3">
              <w:trPr>
                <w:cantSplit/>
                <w:trHeight w:hRule="exact" w:val="3965"/>
              </w:trPr>
              <w:tc>
                <w:tcPr>
                  <w:tcW w:w="7510" w:type="dxa"/>
                </w:tcPr>
                <w:p w14:paraId="2961DB19" w14:textId="13D9E840" w:rsidR="00AB0646" w:rsidRPr="00AB0646" w:rsidRDefault="00FD571E" w:rsidP="00AB0646">
                  <w:pPr>
                    <w:ind w:right="-4261"/>
                    <w:rPr>
                      <w:sz w:val="28"/>
                      <w:szCs w:val="28"/>
                      <w:lang w:val="en-GB"/>
                    </w:rPr>
                  </w:pPr>
                  <w:r w:rsidRPr="00FD571E">
                    <w:rPr>
                      <w:lang w:val="en-GB"/>
                    </w:rPr>
                    <w:drawing>
                      <wp:anchor distT="0" distB="0" distL="114300" distR="114300" simplePos="0" relativeHeight="251699712" behindDoc="1" locked="0" layoutInCell="1" allowOverlap="1" wp14:anchorId="36FA3A0A" wp14:editId="138F79CA">
                        <wp:simplePos x="0" y="0"/>
                        <wp:positionH relativeFrom="column">
                          <wp:posOffset>2933700</wp:posOffset>
                        </wp:positionH>
                        <wp:positionV relativeFrom="paragraph">
                          <wp:posOffset>33020</wp:posOffset>
                        </wp:positionV>
                        <wp:extent cx="1229995" cy="1644650"/>
                        <wp:effectExtent l="0" t="0" r="8255" b="0"/>
                        <wp:wrapTight wrapText="bothSides">
                          <wp:wrapPolygon edited="0">
                            <wp:start x="0" y="0"/>
                            <wp:lineTo x="0" y="21266"/>
                            <wp:lineTo x="21410" y="21266"/>
                            <wp:lineTo x="21410" y="0"/>
                            <wp:lineTo x="0" y="0"/>
                          </wp:wrapPolygon>
                        </wp:wrapTight>
                        <wp:docPr id="303852379" name="Picture 3" descr="A child holding a fruit stic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3852379" name="Picture 3" descr="A child holding a fruit stick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995" cy="1644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A435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 wp14:anchorId="77FBFACB" wp14:editId="01BEA8CF">
                            <wp:simplePos x="0" y="0"/>
                            <wp:positionH relativeFrom="column">
                              <wp:posOffset>-127000</wp:posOffset>
                            </wp:positionH>
                            <wp:positionV relativeFrom="paragraph">
                              <wp:posOffset>1615440</wp:posOffset>
                            </wp:positionV>
                            <wp:extent cx="4815840" cy="1760220"/>
                            <wp:effectExtent l="0" t="0" r="0" b="0"/>
                            <wp:wrapNone/>
                            <wp:docPr id="128904189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10800000" flipV="1">
                                      <a:off x="0" y="0"/>
                                      <a:ext cx="4815840" cy="176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CD7797" w14:textId="40CF0852" w:rsidR="0021020C" w:rsidRPr="0021020C" w:rsidRDefault="0021020C" w:rsidP="0021020C">
                                        <w:pPr>
                                          <w:pStyle w:val="Subtitle"/>
                                          <w:rPr>
                                            <w:rFonts w:ascii="Algerian" w:hAnsi="Algerian"/>
                                            <w:color w:val="0D0D0D" w:themeColor="text1" w:themeTint="F2"/>
                                            <w:sz w:val="72"/>
                                            <w:szCs w:val="72"/>
                                          </w:rPr>
                                        </w:pPr>
                                        <w:r>
                                          <w:rPr>
                                            <w:rFonts w:ascii="Algerian" w:hAnsi="Algerian"/>
                                            <w:color w:val="0D0D0D" w:themeColor="text1" w:themeTint="F2"/>
                                            <w:sz w:val="72"/>
                                            <w:szCs w:val="72"/>
                                          </w:rPr>
                                          <w:t>Newsletter</w:t>
                                        </w:r>
                                        <w:r w:rsidR="00D814A4">
                                          <w:rPr>
                                            <w:rFonts w:ascii="Algerian" w:hAnsi="Algerian"/>
                                            <w:color w:val="0D0D0D" w:themeColor="text1" w:themeTint="F2"/>
                                            <w:sz w:val="72"/>
                                            <w:szCs w:val="7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lgerian" w:hAnsi="Algerian"/>
                                            <w:color w:val="0D0D0D" w:themeColor="text1" w:themeTint="F2"/>
                                            <w:sz w:val="72"/>
                                            <w:szCs w:val="72"/>
                                          </w:rPr>
                                          <w:t>s</w:t>
                                        </w:r>
                                        <w:r w:rsidR="00FB04F8">
                                          <w:rPr>
                                            <w:rFonts w:ascii="Algerian" w:hAnsi="Algerian"/>
                                            <w:color w:val="0D0D0D" w:themeColor="text1" w:themeTint="F2"/>
                                            <w:sz w:val="72"/>
                                            <w:szCs w:val="72"/>
                                          </w:rPr>
                                          <w:t>pring 1st</w:t>
                                        </w:r>
                                        <w:r>
                                          <w:rPr>
                                            <w:rFonts w:ascii="Algerian" w:hAnsi="Algerian"/>
                                            <w:color w:val="0D0D0D" w:themeColor="text1" w:themeTint="F2"/>
                                            <w:sz w:val="72"/>
                                            <w:szCs w:val="72"/>
                                          </w:rPr>
                                          <w:t xml:space="preserve"> term</w:t>
                                        </w:r>
                                        <w:r w:rsidR="00D814A4">
                                          <w:rPr>
                                            <w:rFonts w:ascii="Algerian" w:hAnsi="Algerian"/>
                                            <w:color w:val="0D0D0D" w:themeColor="text1" w:themeTint="F2"/>
                                            <w:sz w:val="72"/>
                                            <w:szCs w:val="72"/>
                                          </w:rPr>
                                          <w:t xml:space="preserve"> 2025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7FBFAC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-10pt;margin-top:127.2pt;width:379.2pt;height:138.6pt;rotation:180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" filled="f" stroked="f">
                            <v:textbox>
                              <w:txbxContent>
                                <w:p w14:paraId="30CD7797" w14:textId="40CF0852" w:rsidR="0021020C" w:rsidRPr="0021020C" w:rsidRDefault="0021020C" w:rsidP="0021020C">
                                  <w:pPr>
                                    <w:pStyle w:val="Subtitle"/>
                                    <w:rPr>
                                      <w:rFonts w:ascii="Algerian" w:hAnsi="Algerian"/>
                                      <w:color w:val="0D0D0D" w:themeColor="text1" w:themeTint="F2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lgerian" w:hAnsi="Algerian"/>
                                      <w:color w:val="0D0D0D" w:themeColor="text1" w:themeTint="F2"/>
                                      <w:sz w:val="72"/>
                                      <w:szCs w:val="72"/>
                                    </w:rPr>
                                    <w:t>Newsletter</w:t>
                                  </w:r>
                                  <w:r w:rsidR="00D814A4">
                                    <w:rPr>
                                      <w:rFonts w:ascii="Algerian" w:hAnsi="Algerian"/>
                                      <w:color w:val="0D0D0D" w:themeColor="text1" w:themeTint="F2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lgerian" w:hAnsi="Algerian"/>
                                      <w:color w:val="0D0D0D" w:themeColor="text1" w:themeTint="F2"/>
                                      <w:sz w:val="72"/>
                                      <w:szCs w:val="72"/>
                                    </w:rPr>
                                    <w:t>s</w:t>
                                  </w:r>
                                  <w:r w:rsidR="00FB04F8">
                                    <w:rPr>
                                      <w:rFonts w:ascii="Algerian" w:hAnsi="Algerian"/>
                                      <w:color w:val="0D0D0D" w:themeColor="text1" w:themeTint="F2"/>
                                      <w:sz w:val="72"/>
                                      <w:szCs w:val="72"/>
                                    </w:rPr>
                                    <w:t>pring 1st</w:t>
                                  </w:r>
                                  <w:r>
                                    <w:rPr>
                                      <w:rFonts w:ascii="Algerian" w:hAnsi="Algerian"/>
                                      <w:color w:val="0D0D0D" w:themeColor="text1" w:themeTint="F2"/>
                                      <w:sz w:val="72"/>
                                      <w:szCs w:val="72"/>
                                    </w:rPr>
                                    <w:t xml:space="preserve"> term</w:t>
                                  </w:r>
                                  <w:r w:rsidR="00D814A4">
                                    <w:rPr>
                                      <w:rFonts w:ascii="Algerian" w:hAnsi="Algerian"/>
                                      <w:color w:val="0D0D0D" w:themeColor="text1" w:themeTint="F2"/>
                                      <w:sz w:val="72"/>
                                      <w:szCs w:val="72"/>
                                    </w:rPr>
                                    <w:t xml:space="preserve"> 2025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B6B32" w:rsidRPr="008F0AA1">
                    <w:rPr>
                      <w:noProof/>
                      <w:sz w:val="28"/>
                      <w:szCs w:val="28"/>
                      <w:lang w:val="en-GB" w:eastAsia="en-GB"/>
                    </w:rPr>
                    <w:drawing>
                      <wp:anchor distT="0" distB="0" distL="114300" distR="114300" simplePos="0" relativeHeight="251622912" behindDoc="1" locked="0" layoutInCell="1" allowOverlap="1" wp14:anchorId="18710A74" wp14:editId="3825B512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115570</wp:posOffset>
                        </wp:positionV>
                        <wp:extent cx="1838960" cy="1688465"/>
                        <wp:effectExtent l="0" t="0" r="8890" b="6985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960" cy="1688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203EC51" w14:textId="71576E87" w:rsidR="00456107" w:rsidRPr="00456107" w:rsidRDefault="00456107" w:rsidP="00456107">
                  <w:pPr>
                    <w:ind w:right="-4261"/>
                    <w:rPr>
                      <w:sz w:val="28"/>
                      <w:szCs w:val="28"/>
                      <w:lang w:val="en-GB"/>
                    </w:rPr>
                  </w:pPr>
                </w:p>
                <w:p w14:paraId="1B888D62" w14:textId="1CA930F7" w:rsidR="001A2CDD" w:rsidRPr="001A2CDD" w:rsidRDefault="001A2CDD" w:rsidP="001A2CDD">
                  <w:pPr>
                    <w:ind w:right="-4261"/>
                    <w:rPr>
                      <w:sz w:val="28"/>
                      <w:szCs w:val="28"/>
                      <w:lang w:val="en-GB"/>
                    </w:rPr>
                  </w:pPr>
                </w:p>
                <w:p w14:paraId="239A3F93" w14:textId="43A0FEB2" w:rsidR="00041B24" w:rsidRPr="00041B24" w:rsidRDefault="00041B24" w:rsidP="00041B24">
                  <w:pPr>
                    <w:ind w:right="-4261"/>
                    <w:rPr>
                      <w:sz w:val="28"/>
                      <w:szCs w:val="28"/>
                      <w:lang w:val="en-GB"/>
                    </w:rPr>
                  </w:pPr>
                </w:p>
                <w:p w14:paraId="1332AE75" w14:textId="6D6187F9" w:rsidR="001E0A6F" w:rsidRPr="008F0AA1" w:rsidRDefault="00E93F22" w:rsidP="008B44E2">
                  <w:pPr>
                    <w:ind w:right="-4261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776" behindDoc="1" locked="0" layoutInCell="1" allowOverlap="1" wp14:anchorId="15C159F6" wp14:editId="0B46E54A">
                            <wp:simplePos x="0" y="0"/>
                            <wp:positionH relativeFrom="column">
                              <wp:posOffset>3180715</wp:posOffset>
                            </wp:positionH>
                            <wp:positionV relativeFrom="paragraph">
                              <wp:posOffset>1517650</wp:posOffset>
                            </wp:positionV>
                            <wp:extent cx="1000125" cy="307975"/>
                            <wp:effectExtent l="0" t="57150" r="0" b="34925"/>
                            <wp:wrapTight wrapText="bothSides">
                              <wp:wrapPolygon edited="0">
                                <wp:start x="1052" y="750"/>
                                <wp:lineTo x="873" y="14363"/>
                                <wp:lineTo x="13983" y="18541"/>
                                <wp:lineTo x="16612" y="21266"/>
                                <wp:lineTo x="20270" y="19413"/>
                                <wp:lineTo x="20539" y="-1007"/>
                                <wp:lineTo x="16627" y="-4434"/>
                                <wp:lineTo x="3085" y="-279"/>
                                <wp:lineTo x="1052" y="750"/>
                              </wp:wrapPolygon>
                            </wp:wrapTight>
                            <wp:docPr id="1202701508" name="Text Box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31940">
                                      <a:off x="0" y="0"/>
                                      <a:ext cx="1000125" cy="30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3B31450" w14:textId="0D4DD82F" w:rsidR="00172E11" w:rsidRPr="001633C6" w:rsidRDefault="00172E11">
                                        <w:pPr>
                                          <w:rPr>
                                            <w:color w:val="FFFF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C159F6" id="Text Box 1" o:spid="_x0000_s1027" type="#_x0000_t202" style="position:absolute;margin-left:250.45pt;margin-top:119.5pt;width:78.75pt;height:24.25pt;rotation:581020fd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" filled="f" stroked="f">
                            <v:textbox>
                              <w:txbxContent>
                                <w:p w14:paraId="33B31450" w14:textId="0D4DD82F" w:rsidR="00172E11" w:rsidRPr="001633C6" w:rsidRDefault="00172E11">
                                  <w:pPr>
                                    <w:rPr>
                                      <w:color w:val="FFFF00"/>
                                    </w:rPr>
                                  </w:pP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</w:p>
              </w:tc>
            </w:tr>
            <w:tr w:rsidR="001E0A6F" w:rsidRPr="008F0AA1" w14:paraId="3F27A0B2" w14:textId="77777777" w:rsidTr="003070B5">
              <w:trPr>
                <w:trHeight w:hRule="exact" w:val="8086"/>
              </w:trPr>
              <w:tc>
                <w:tcPr>
                  <w:tcW w:w="7510" w:type="dxa"/>
                </w:tcPr>
                <w:p w14:paraId="51A9FE01" w14:textId="1FA970CD" w:rsidR="007B742A" w:rsidRDefault="007B742A" w:rsidP="009E535E">
                  <w:pPr>
                    <w:spacing w:line="276" w:lineRule="auto"/>
                    <w:rPr>
                      <w:color w:val="0D0D0D" w:themeColor="text1" w:themeTint="F2"/>
                      <w:sz w:val="28"/>
                      <w:szCs w:val="28"/>
                    </w:rPr>
                  </w:pPr>
                </w:p>
                <w:p w14:paraId="0A0346F7" w14:textId="2F37C317" w:rsidR="00CE37CF" w:rsidRDefault="00CE37CF" w:rsidP="009E535E">
                  <w:pPr>
                    <w:spacing w:line="276" w:lineRule="auto"/>
                  </w:pPr>
                </w:p>
                <w:p w14:paraId="26B14A7F" w14:textId="1A9082BE" w:rsidR="00893343" w:rsidRDefault="00893343" w:rsidP="009E535E">
                  <w:pPr>
                    <w:spacing w:line="276" w:lineRule="auto"/>
                  </w:pPr>
                </w:p>
                <w:p w14:paraId="1171864D" w14:textId="47316213" w:rsidR="00A87409" w:rsidRPr="005F57F4" w:rsidRDefault="00041B24" w:rsidP="009E535E">
                  <w:pPr>
                    <w:spacing w:line="276" w:lineRule="auto"/>
                  </w:pPr>
                  <w:r w:rsidRPr="00456107">
                    <w:rPr>
                      <w:noProof/>
                      <w:sz w:val="28"/>
                      <w:szCs w:val="28"/>
                      <w:lang w:val="en-GB"/>
                    </w:rPr>
                    <w:drawing>
                      <wp:anchor distT="0" distB="0" distL="114300" distR="114300" simplePos="0" relativeHeight="251675136" behindDoc="1" locked="0" layoutInCell="1" allowOverlap="1" wp14:anchorId="6C1D1037" wp14:editId="3AD9842F">
                        <wp:simplePos x="0" y="0"/>
                        <wp:positionH relativeFrom="column">
                          <wp:posOffset>3213735</wp:posOffset>
                        </wp:positionH>
                        <wp:positionV relativeFrom="paragraph">
                          <wp:posOffset>311150</wp:posOffset>
                        </wp:positionV>
                        <wp:extent cx="1402080" cy="1402080"/>
                        <wp:effectExtent l="0" t="0" r="7620" b="7620"/>
                        <wp:wrapTight wrapText="bothSides">
                          <wp:wrapPolygon edited="0">
                            <wp:start x="0" y="0"/>
                            <wp:lineTo x="0" y="21424"/>
                            <wp:lineTo x="21424" y="21424"/>
                            <wp:lineTo x="21424" y="0"/>
                            <wp:lineTo x="0" y="0"/>
                          </wp:wrapPolygon>
                        </wp:wrapTight>
                        <wp:docPr id="53333569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0" cy="140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E535E" w:rsidRPr="005F57F4">
                    <w:t>During the</w:t>
                  </w:r>
                  <w:r w:rsidR="005E59A5" w:rsidRPr="005F57F4">
                    <w:t xml:space="preserve"> next</w:t>
                  </w:r>
                  <w:r w:rsidR="009E535E" w:rsidRPr="005F57F4">
                    <w:t xml:space="preserve"> </w:t>
                  </w:r>
                  <w:r w:rsidR="0021020C">
                    <w:t>s</w:t>
                  </w:r>
                  <w:r w:rsidR="00FB76C4">
                    <w:t>ix</w:t>
                  </w:r>
                  <w:r w:rsidR="009E535E" w:rsidRPr="005F57F4">
                    <w:t xml:space="preserve"> week</w:t>
                  </w:r>
                  <w:r w:rsidR="005A4D85" w:rsidRPr="005F57F4">
                    <w:t>s the children have chosen the following songs</w:t>
                  </w:r>
                  <w:r w:rsidR="00740B50" w:rsidRPr="005F57F4">
                    <w:t>:</w:t>
                  </w:r>
                </w:p>
                <w:p w14:paraId="16C28942" w14:textId="4C1BC3BC" w:rsidR="00F378C0" w:rsidRDefault="00FB04F8" w:rsidP="00F378C0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</w:pPr>
                  <w:r>
                    <w:t>Wheels on the bus</w:t>
                  </w:r>
                </w:p>
                <w:p w14:paraId="1664127E" w14:textId="1BD165A4" w:rsidR="0051027E" w:rsidRDefault="00C718B2" w:rsidP="00F378C0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</w:pPr>
                  <w:r>
                    <w:t>Hickory</w:t>
                  </w:r>
                  <w:r w:rsidR="00FB04F8">
                    <w:t xml:space="preserve"> Dick</w:t>
                  </w:r>
                  <w:r>
                    <w:t>or</w:t>
                  </w:r>
                  <w:r w:rsidR="00FB04F8">
                    <w:t xml:space="preserve">y </w:t>
                  </w:r>
                  <w:r>
                    <w:t>Dock</w:t>
                  </w:r>
                </w:p>
                <w:p w14:paraId="35869DE1" w14:textId="0F5FCD19" w:rsidR="0041222A" w:rsidRDefault="00FB04F8" w:rsidP="0041222A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</w:pPr>
                  <w:r>
                    <w:t>5 little ducks</w:t>
                  </w:r>
                </w:p>
                <w:p w14:paraId="09DFE552" w14:textId="41F7DAAB" w:rsidR="00B46F50" w:rsidRPr="005F57F4" w:rsidRDefault="00456107" w:rsidP="0041222A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</w:pPr>
                  <w:r>
                    <w:t xml:space="preserve">Row </w:t>
                  </w:r>
                  <w:proofErr w:type="spellStart"/>
                  <w:r w:rsidR="00C718B2">
                    <w:t>Row</w:t>
                  </w:r>
                  <w:proofErr w:type="spellEnd"/>
                  <w:r w:rsidR="00C718B2">
                    <w:t xml:space="preserve"> </w:t>
                  </w:r>
                  <w:proofErr w:type="spellStart"/>
                  <w:r>
                    <w:t>Row</w:t>
                  </w:r>
                  <w:proofErr w:type="spellEnd"/>
                  <w:r>
                    <w:t xml:space="preserve"> </w:t>
                  </w:r>
                  <w:r w:rsidR="00C718B2">
                    <w:t>your Boat</w:t>
                  </w:r>
                  <w:r w:rsidR="00042F74" w:rsidRPr="005F57F4">
                    <w:t xml:space="preserve">                  </w:t>
                  </w:r>
                </w:p>
                <w:p w14:paraId="2B85A5B9" w14:textId="7CF47434" w:rsidR="004D5B23" w:rsidRDefault="00042F74" w:rsidP="00113776">
                  <w:pPr>
                    <w:spacing w:after="0" w:line="240" w:lineRule="auto"/>
                  </w:pPr>
                  <w:r w:rsidRPr="005F57F4">
                    <w:t>The new sto</w:t>
                  </w:r>
                  <w:r w:rsidR="00FB04F8">
                    <w:t>ry</w:t>
                  </w:r>
                  <w:r w:rsidRPr="005F57F4">
                    <w:t xml:space="preserve"> for this</w:t>
                  </w:r>
                  <w:r w:rsidR="00321746">
                    <w:t xml:space="preserve"> term</w:t>
                  </w:r>
                  <w:r w:rsidR="00D95045">
                    <w:t xml:space="preserve"> </w:t>
                  </w:r>
                  <w:r w:rsidR="00FB04F8">
                    <w:t xml:space="preserve">is Kitchen Disco by Clare </w:t>
                  </w:r>
                  <w:proofErr w:type="spellStart"/>
                  <w:r w:rsidR="00FB04F8">
                    <w:t>Foges</w:t>
                  </w:r>
                  <w:proofErr w:type="spellEnd"/>
                  <w:r w:rsidR="00FB04F8">
                    <w:t xml:space="preserve"> and Al Murphy</w:t>
                  </w:r>
                </w:p>
                <w:p w14:paraId="016F0C9F" w14:textId="5B80B12C" w:rsidR="007825BE" w:rsidRDefault="007825BE" w:rsidP="00113776">
                  <w:pPr>
                    <w:spacing w:after="0" w:line="240" w:lineRule="auto"/>
                  </w:pPr>
                </w:p>
                <w:p w14:paraId="56E40C0E" w14:textId="2B8B1829" w:rsidR="00237457" w:rsidRPr="003A1CCD" w:rsidRDefault="00237457" w:rsidP="00113776">
                  <w:pPr>
                    <w:spacing w:after="0" w:line="240" w:lineRule="auto"/>
                    <w:rPr>
                      <w:color w:val="auto"/>
                    </w:rPr>
                  </w:pPr>
                </w:p>
                <w:p w14:paraId="69461264" w14:textId="1A79593E" w:rsidR="001C1B60" w:rsidRPr="00D00B93" w:rsidRDefault="004D5B23" w:rsidP="00D00B93">
                  <w:pPr>
                    <w:spacing w:after="0" w:line="240" w:lineRule="auto"/>
                    <w:jc w:val="center"/>
                    <w:rPr>
                      <w:b/>
                      <w:bCs/>
                      <w:color w:val="auto"/>
                    </w:rPr>
                  </w:pPr>
                  <w:r w:rsidRPr="00D00B93">
                    <w:rPr>
                      <w:b/>
                      <w:bCs/>
                      <w:color w:val="auto"/>
                    </w:rPr>
                    <w:t>Up and coming events:</w:t>
                  </w:r>
                </w:p>
                <w:p w14:paraId="1ABEB0C6" w14:textId="77777777" w:rsidR="00D00B93" w:rsidRDefault="00D00B93" w:rsidP="00113776">
                  <w:pPr>
                    <w:spacing w:after="0" w:line="240" w:lineRule="auto"/>
                    <w:rPr>
                      <w:color w:val="auto"/>
                    </w:rPr>
                  </w:pPr>
                </w:p>
                <w:p w14:paraId="5A7143E5" w14:textId="41E8B3C9" w:rsidR="00D00B93" w:rsidRDefault="00D00B93" w:rsidP="00D00B93">
                  <w:pPr>
                    <w:spacing w:after="0"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21/01 – Red Squirrel Day</w:t>
                  </w:r>
                </w:p>
                <w:p w14:paraId="746401DB" w14:textId="66C1A89F" w:rsidR="00D00B93" w:rsidRDefault="00D00B93" w:rsidP="00D00B93">
                  <w:pPr>
                    <w:spacing w:after="0"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28/01 – Lego Day</w:t>
                  </w:r>
                </w:p>
                <w:p w14:paraId="0A9B2EC1" w14:textId="36B00EEF" w:rsidR="00283B94" w:rsidRDefault="00283B94" w:rsidP="00D00B93">
                  <w:pPr>
                    <w:spacing w:after="0"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29/01 – Chinese New Year</w:t>
                  </w:r>
                  <w:r w:rsidR="00B25A23">
                    <w:rPr>
                      <w:color w:val="auto"/>
                    </w:rPr>
                    <w:t xml:space="preserve"> </w:t>
                  </w:r>
                  <w:r w:rsidR="0025730D">
                    <w:rPr>
                      <w:color w:val="auto"/>
                    </w:rPr>
                    <w:t>(see</w:t>
                  </w:r>
                  <w:r w:rsidR="00B25A23">
                    <w:rPr>
                      <w:color w:val="auto"/>
                    </w:rPr>
                    <w:t xml:space="preserve"> </w:t>
                  </w:r>
                  <w:r w:rsidR="0025730D">
                    <w:rPr>
                      <w:color w:val="auto"/>
                    </w:rPr>
                    <w:t>parent</w:t>
                  </w:r>
                  <w:r w:rsidR="00B25A23">
                    <w:rPr>
                      <w:color w:val="auto"/>
                    </w:rPr>
                    <w:t xml:space="preserve"> bo</w:t>
                  </w:r>
                  <w:r w:rsidR="0025730D">
                    <w:rPr>
                      <w:color w:val="auto"/>
                    </w:rPr>
                    <w:t>ard}</w:t>
                  </w:r>
                </w:p>
                <w:p w14:paraId="03D91601" w14:textId="692F3B88" w:rsidR="00D00B93" w:rsidRDefault="00D00B93" w:rsidP="00C444A5">
                  <w:pPr>
                    <w:spacing w:after="0"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03/02 – Story Telling Week</w:t>
                  </w:r>
                </w:p>
                <w:p w14:paraId="286A443A" w14:textId="105265FE" w:rsidR="00D00B93" w:rsidRDefault="00D00B93" w:rsidP="00D00B93">
                  <w:pPr>
                    <w:spacing w:after="0" w:line="240" w:lineRule="auto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14/02 – Valentines Day</w:t>
                  </w:r>
                </w:p>
                <w:p w14:paraId="6F1A4FD5" w14:textId="3651E271" w:rsidR="0062638E" w:rsidRDefault="0062638E" w:rsidP="00D00B93">
                  <w:pPr>
                    <w:spacing w:after="0" w:line="240" w:lineRule="auto"/>
                    <w:jc w:val="center"/>
                    <w:rPr>
                      <w:color w:val="auto"/>
                    </w:rPr>
                  </w:pPr>
                </w:p>
                <w:p w14:paraId="02008DE5" w14:textId="2336297A" w:rsidR="00786446" w:rsidRDefault="00786446" w:rsidP="00113776">
                  <w:pPr>
                    <w:spacing w:after="0" w:line="240" w:lineRule="auto"/>
                    <w:rPr>
                      <w:color w:val="auto"/>
                    </w:rPr>
                  </w:pPr>
                </w:p>
                <w:p w14:paraId="3ACAE703" w14:textId="33B4C939" w:rsidR="00786446" w:rsidRDefault="00786446" w:rsidP="00113776">
                  <w:pPr>
                    <w:spacing w:after="0" w:line="240" w:lineRule="auto"/>
                    <w:rPr>
                      <w:color w:val="auto"/>
                    </w:rPr>
                  </w:pPr>
                </w:p>
                <w:p w14:paraId="0A87E9DB" w14:textId="275196BE" w:rsidR="001C1B60" w:rsidRDefault="001C1B60" w:rsidP="00113776"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                                   </w:t>
                  </w:r>
                </w:p>
                <w:p w14:paraId="023ED2DE" w14:textId="79F5EC7F" w:rsidR="001C1B60" w:rsidRDefault="001C1B60" w:rsidP="00113776"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                                           </w:t>
                  </w:r>
                </w:p>
                <w:p w14:paraId="3D694F73" w14:textId="40DC8A32" w:rsidR="001C1B60" w:rsidRDefault="001C1B60" w:rsidP="00113776">
                  <w:pPr>
                    <w:spacing w:after="0" w:line="240" w:lineRule="auto"/>
                    <w:rPr>
                      <w:color w:val="auto"/>
                    </w:rPr>
                  </w:pPr>
                </w:p>
                <w:p w14:paraId="56781C2D" w14:textId="677DD0A9" w:rsidR="001C1B60" w:rsidRPr="003A1CCD" w:rsidRDefault="001C1B60" w:rsidP="00113776"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                  </w:t>
                  </w:r>
                </w:p>
                <w:p w14:paraId="2149A60B" w14:textId="1D132379" w:rsidR="00C53BAD" w:rsidRDefault="00F378C0" w:rsidP="00C53BAD">
                  <w:pPr>
                    <w:spacing w:after="0" w:line="276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                                                                               </w:t>
                  </w:r>
                </w:p>
                <w:p w14:paraId="1FD5389A" w14:textId="1BACCC90" w:rsidR="009D01AD" w:rsidRPr="00C53BAD" w:rsidRDefault="009D01AD" w:rsidP="00C53BAD">
                  <w:pPr>
                    <w:spacing w:after="0" w:line="276" w:lineRule="auto"/>
                    <w:rPr>
                      <w:b/>
                      <w:bCs/>
                    </w:rPr>
                  </w:pPr>
                </w:p>
                <w:p w14:paraId="2D8A053D" w14:textId="52F97E78" w:rsidR="004D5B23" w:rsidRDefault="00515C78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eastAsia="SimSun" w:hAnsi="Times New Roman" w:cs="Mangal"/>
                      <w:b/>
                      <w:bCs/>
                      <w:noProof/>
                      <w:color w:val="7030A0"/>
                      <w:sz w:val="20"/>
                      <w:szCs w:val="20"/>
                      <w:lang w:val="en-GB" w:eastAsia="zh-CN" w:bidi="hi-IN"/>
                    </w:rPr>
                    <w:drawing>
                      <wp:anchor distT="0" distB="0" distL="114300" distR="114300" simplePos="0" relativeHeight="251638272" behindDoc="1" locked="0" layoutInCell="1" allowOverlap="1" wp14:anchorId="1FC0B5CF" wp14:editId="6545A70F">
                        <wp:simplePos x="0" y="0"/>
                        <wp:positionH relativeFrom="column">
                          <wp:posOffset>2654935</wp:posOffset>
                        </wp:positionH>
                        <wp:positionV relativeFrom="paragraph">
                          <wp:posOffset>27305</wp:posOffset>
                        </wp:positionV>
                        <wp:extent cx="1905000" cy="17907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70"/>
                            <wp:lineTo x="21384" y="21370"/>
                            <wp:lineTo x="21384" y="0"/>
                            <wp:lineTo x="0" y="0"/>
                          </wp:wrapPolygon>
                        </wp:wrapTight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F9A9D6E" w14:textId="5BC68772" w:rsidR="00984E03" w:rsidRPr="001612F0" w:rsidRDefault="00984E03" w:rsidP="009E535E">
                  <w:pPr>
                    <w:spacing w:line="276" w:lineRule="auto"/>
                  </w:pPr>
                </w:p>
                <w:p w14:paraId="480CAB2D" w14:textId="5AB874D1" w:rsidR="003C43D3" w:rsidRPr="008F0AA1" w:rsidRDefault="003C43D3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  <w:p w14:paraId="5E22F8E9" w14:textId="702BACC5" w:rsidR="009E37B0" w:rsidRPr="008F0AA1" w:rsidRDefault="009E37B0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  <w:p w14:paraId="32051F3F" w14:textId="1B2FDC34" w:rsidR="0096178F" w:rsidRPr="008F0AA1" w:rsidRDefault="0096178F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  <w:p w14:paraId="78F55940" w14:textId="39FEEA93" w:rsidR="005E2D37" w:rsidRPr="008F0AA1" w:rsidRDefault="005E2D37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  <w:p w14:paraId="193AA63E" w14:textId="77777777" w:rsidR="007275DC" w:rsidRPr="008F0AA1" w:rsidRDefault="007275DC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  <w:p w14:paraId="4CB94B0C" w14:textId="77777777" w:rsidR="005E2D37" w:rsidRPr="008F0AA1" w:rsidRDefault="005E2D37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  <w:p w14:paraId="1958F90D" w14:textId="77777777" w:rsidR="005E2D37" w:rsidRPr="008F0AA1" w:rsidRDefault="005E2D37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  <w:p w14:paraId="7542D644" w14:textId="77777777" w:rsidR="00BE47E7" w:rsidRPr="008F0AA1" w:rsidRDefault="00BE47E7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  <w:p w14:paraId="63B8D857" w14:textId="7324054F" w:rsidR="0081368D" w:rsidRPr="008F0AA1" w:rsidRDefault="0081368D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  <w:r w:rsidRPr="008F0AA1">
                    <w:rPr>
                      <w:sz w:val="28"/>
                      <w:szCs w:val="28"/>
                    </w:rPr>
                    <w:t>We have a new noticeboard</w:t>
                  </w:r>
                  <w:r w:rsidR="004F18C0" w:rsidRPr="008F0AA1">
                    <w:rPr>
                      <w:sz w:val="28"/>
                      <w:szCs w:val="28"/>
                    </w:rPr>
                    <w:t xml:space="preserve"> on </w:t>
                  </w:r>
                  <w:r w:rsidR="00BE47E7" w:rsidRPr="008F0AA1">
                    <w:rPr>
                      <w:sz w:val="28"/>
                      <w:szCs w:val="28"/>
                    </w:rPr>
                    <w:t xml:space="preserve">the </w:t>
                  </w:r>
                  <w:r w:rsidR="004F18C0" w:rsidRPr="008F0AA1">
                    <w:rPr>
                      <w:sz w:val="28"/>
                      <w:szCs w:val="28"/>
                    </w:rPr>
                    <w:t xml:space="preserve">fence next to </w:t>
                  </w:r>
                  <w:r w:rsidR="00EF7E83" w:rsidRPr="008F0AA1">
                    <w:rPr>
                      <w:sz w:val="28"/>
                      <w:szCs w:val="28"/>
                    </w:rPr>
                    <w:t xml:space="preserve">the </w:t>
                  </w:r>
                  <w:r w:rsidR="002F3689" w:rsidRPr="008F0AA1">
                    <w:rPr>
                      <w:sz w:val="28"/>
                      <w:szCs w:val="28"/>
                    </w:rPr>
                    <w:t xml:space="preserve">main </w:t>
                  </w:r>
                  <w:r w:rsidR="004F18C0" w:rsidRPr="008F0AA1">
                    <w:rPr>
                      <w:sz w:val="28"/>
                      <w:szCs w:val="28"/>
                    </w:rPr>
                    <w:t>gate</w:t>
                  </w:r>
                  <w:r w:rsidR="00563507" w:rsidRPr="008F0AA1">
                    <w:rPr>
                      <w:sz w:val="28"/>
                      <w:szCs w:val="28"/>
                    </w:rPr>
                    <w:t xml:space="preserve"> so keep </w:t>
                  </w:r>
                  <w:r w:rsidR="002F3689" w:rsidRPr="008F0AA1">
                    <w:rPr>
                      <w:sz w:val="28"/>
                      <w:szCs w:val="28"/>
                    </w:rPr>
                    <w:t>looking for n</w:t>
                  </w:r>
                  <w:r w:rsidR="000F43D4" w:rsidRPr="008F0AA1">
                    <w:rPr>
                      <w:sz w:val="28"/>
                      <w:szCs w:val="28"/>
                    </w:rPr>
                    <w:t>ew</w:t>
                  </w:r>
                  <w:r w:rsidR="005E2D37" w:rsidRPr="008F0AA1">
                    <w:rPr>
                      <w:sz w:val="28"/>
                      <w:szCs w:val="28"/>
                    </w:rPr>
                    <w:t xml:space="preserve"> updates.</w:t>
                  </w:r>
                </w:p>
                <w:p w14:paraId="6382FB80" w14:textId="043249BB" w:rsidR="009E535E" w:rsidRPr="008F0AA1" w:rsidRDefault="009E535E" w:rsidP="009E535E">
                  <w:pPr>
                    <w:spacing w:line="276" w:lineRule="auto"/>
                    <w:rPr>
                      <w:sz w:val="28"/>
                      <w:szCs w:val="28"/>
                    </w:rPr>
                  </w:pPr>
                  <w:r w:rsidRPr="008F0AA1">
                    <w:rPr>
                      <w:sz w:val="28"/>
                      <w:szCs w:val="28"/>
                    </w:rPr>
                    <w:t xml:space="preserve"> </w:t>
                  </w:r>
                </w:p>
                <w:p w14:paraId="02F76322" w14:textId="77777777" w:rsidR="009E535E" w:rsidRPr="008F0AA1" w:rsidRDefault="009E535E" w:rsidP="00336247">
                  <w:pPr>
                    <w:rPr>
                      <w:sz w:val="28"/>
                      <w:szCs w:val="28"/>
                    </w:rPr>
                  </w:pPr>
                </w:p>
                <w:p w14:paraId="676CEF78" w14:textId="77777777" w:rsidR="009E535E" w:rsidRPr="008F0AA1" w:rsidRDefault="009E535E" w:rsidP="00336247">
                  <w:pPr>
                    <w:rPr>
                      <w:sz w:val="28"/>
                      <w:szCs w:val="28"/>
                    </w:rPr>
                  </w:pPr>
                </w:p>
                <w:p w14:paraId="7BCC91C7" w14:textId="77777777" w:rsidR="009E535E" w:rsidRPr="008F0AA1" w:rsidRDefault="009E535E" w:rsidP="00336247">
                  <w:pPr>
                    <w:rPr>
                      <w:sz w:val="28"/>
                      <w:szCs w:val="28"/>
                    </w:rPr>
                  </w:pPr>
                </w:p>
                <w:p w14:paraId="3BA7FDCA" w14:textId="77777777" w:rsidR="009E535E" w:rsidRPr="008F0AA1" w:rsidRDefault="009E535E" w:rsidP="00336247">
                  <w:pPr>
                    <w:rPr>
                      <w:sz w:val="28"/>
                      <w:szCs w:val="28"/>
                    </w:rPr>
                  </w:pPr>
                </w:p>
                <w:p w14:paraId="6AF32605" w14:textId="72016C63" w:rsidR="008475E1" w:rsidRPr="008F0AA1" w:rsidRDefault="00336247" w:rsidP="00336247">
                  <w:pPr>
                    <w:rPr>
                      <w:sz w:val="28"/>
                      <w:szCs w:val="28"/>
                    </w:rPr>
                  </w:pPr>
                  <w:r w:rsidRPr="008F0AA1">
                    <w:rPr>
                      <w:sz w:val="28"/>
                      <w:szCs w:val="28"/>
                    </w:rPr>
                    <w:t xml:space="preserve">In the summer holidays we will be </w:t>
                  </w:r>
                  <w:r w:rsidR="00B37EC5" w:rsidRPr="008F0AA1">
                    <w:rPr>
                      <w:sz w:val="28"/>
                      <w:szCs w:val="28"/>
                    </w:rPr>
                    <w:t>running our summer holiday club</w:t>
                  </w:r>
                  <w:r w:rsidRPr="008F0AA1">
                    <w:rPr>
                      <w:sz w:val="28"/>
                      <w:szCs w:val="28"/>
                    </w:rPr>
                    <w:t xml:space="preserve">. We will not be doing lunches in the summer holidays, so you will need to provide your child with a lunch box. </w:t>
                  </w:r>
                  <w:r w:rsidR="00814265" w:rsidRPr="008F0AA1">
                    <w:rPr>
                      <w:sz w:val="28"/>
                      <w:szCs w:val="28"/>
                    </w:rPr>
                    <w:t xml:space="preserve">If you haven’t already done </w:t>
                  </w:r>
                  <w:proofErr w:type="gramStart"/>
                  <w:r w:rsidR="00814265" w:rsidRPr="008F0AA1">
                    <w:rPr>
                      <w:sz w:val="28"/>
                      <w:szCs w:val="28"/>
                    </w:rPr>
                    <w:t>so</w:t>
                  </w:r>
                  <w:proofErr w:type="gramEnd"/>
                  <w:r w:rsidR="00814265" w:rsidRPr="008F0AA1">
                    <w:rPr>
                      <w:sz w:val="28"/>
                      <w:szCs w:val="28"/>
                    </w:rPr>
                    <w:t xml:space="preserve"> please see a </w:t>
                  </w:r>
                  <w:r w:rsidR="009F5815" w:rsidRPr="008F0AA1">
                    <w:rPr>
                      <w:sz w:val="28"/>
                      <w:szCs w:val="28"/>
                    </w:rPr>
                    <w:t>member of staff for a registration form if you are interested as spaces are filling up f</w:t>
                  </w:r>
                  <w:r w:rsidR="00623BB5" w:rsidRPr="008F0AA1">
                    <w:rPr>
                      <w:sz w:val="28"/>
                      <w:szCs w:val="28"/>
                    </w:rPr>
                    <w:t>a</w:t>
                  </w:r>
                  <w:r w:rsidR="009F5815" w:rsidRPr="008F0AA1">
                    <w:rPr>
                      <w:sz w:val="28"/>
                      <w:szCs w:val="28"/>
                    </w:rPr>
                    <w:t>st</w:t>
                  </w:r>
                  <w:r w:rsidR="00623BB5" w:rsidRPr="008F0AA1">
                    <w:rPr>
                      <w:sz w:val="28"/>
                      <w:szCs w:val="28"/>
                    </w:rPr>
                    <w:t>.</w:t>
                  </w:r>
                </w:p>
                <w:p w14:paraId="1FDE1FB9" w14:textId="1CA46CEB" w:rsidR="00336247" w:rsidRPr="008F0AA1" w:rsidRDefault="00336247" w:rsidP="00336247">
                  <w:pPr>
                    <w:rPr>
                      <w:sz w:val="28"/>
                      <w:szCs w:val="28"/>
                    </w:rPr>
                  </w:pPr>
                  <w:r w:rsidRPr="008F0AA1">
                    <w:rPr>
                      <w:sz w:val="28"/>
                      <w:szCs w:val="28"/>
                    </w:rPr>
                    <w:t xml:space="preserve">   </w:t>
                  </w:r>
                </w:p>
                <w:p w14:paraId="6BEC2BF5" w14:textId="77777777" w:rsidR="00336247" w:rsidRPr="008F0AA1" w:rsidRDefault="00336247" w:rsidP="00336247">
                  <w:pPr>
                    <w:rPr>
                      <w:sz w:val="28"/>
                      <w:szCs w:val="28"/>
                    </w:rPr>
                  </w:pPr>
                </w:p>
                <w:p w14:paraId="469BAAD5" w14:textId="416342A1" w:rsidR="00336247" w:rsidRPr="008F0AA1" w:rsidRDefault="00336247" w:rsidP="00221CA7">
                  <w:pPr>
                    <w:spacing w:line="276" w:lineRule="auto"/>
                    <w:rPr>
                      <w:color w:val="0D0D0D" w:themeColor="text1" w:themeTint="F2"/>
                      <w:sz w:val="28"/>
                      <w:szCs w:val="28"/>
                    </w:rPr>
                  </w:pPr>
                </w:p>
                <w:p w14:paraId="3C63A399" w14:textId="3B49B92D" w:rsidR="00336247" w:rsidRPr="008F0AA1" w:rsidRDefault="00336247" w:rsidP="00221CA7">
                  <w:pPr>
                    <w:spacing w:line="276" w:lineRule="auto"/>
                    <w:rPr>
                      <w:color w:val="0D0D0D" w:themeColor="text1" w:themeTint="F2"/>
                      <w:sz w:val="28"/>
                      <w:szCs w:val="28"/>
                    </w:rPr>
                  </w:pPr>
                </w:p>
                <w:p w14:paraId="0FFE4D2B" w14:textId="77777777" w:rsidR="008952CD" w:rsidRPr="008F0AA1" w:rsidRDefault="008952CD" w:rsidP="00221CA7">
                  <w:pPr>
                    <w:spacing w:line="276" w:lineRule="auto"/>
                    <w:rPr>
                      <w:color w:val="0D0D0D" w:themeColor="text1" w:themeTint="F2"/>
                      <w:sz w:val="28"/>
                      <w:szCs w:val="28"/>
                    </w:rPr>
                  </w:pPr>
                </w:p>
                <w:p w14:paraId="239328A8" w14:textId="0353A059" w:rsidR="00F80FED" w:rsidRPr="008F0AA1" w:rsidRDefault="00F80FED" w:rsidP="00820C18">
                  <w:pPr>
                    <w:spacing w:line="276" w:lineRule="auto"/>
                    <w:rPr>
                      <w:color w:val="0D0D0D" w:themeColor="text1" w:themeTint="F2"/>
                      <w:sz w:val="28"/>
                      <w:szCs w:val="28"/>
                    </w:rPr>
                  </w:pPr>
                </w:p>
                <w:p w14:paraId="67C1ABE7" w14:textId="78307894" w:rsidR="00620287" w:rsidRPr="008F0AA1" w:rsidRDefault="00620287" w:rsidP="00820C18">
                  <w:pPr>
                    <w:spacing w:line="276" w:lineRule="auto"/>
                    <w:rPr>
                      <w:color w:val="0D0D0D" w:themeColor="text1" w:themeTint="F2"/>
                      <w:sz w:val="28"/>
                      <w:szCs w:val="28"/>
                    </w:rPr>
                  </w:pPr>
                </w:p>
                <w:p w14:paraId="1762AA30" w14:textId="35485AC7" w:rsidR="001509B8" w:rsidRPr="008F0AA1" w:rsidRDefault="001509B8" w:rsidP="00221CA7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1E5A2F" w:rsidRPr="008F0AA1" w14:paraId="28C61CE5" w14:textId="77777777" w:rsidTr="00B417C3">
              <w:trPr>
                <w:trHeight w:hRule="exact" w:val="5651"/>
              </w:trPr>
              <w:tc>
                <w:tcPr>
                  <w:tcW w:w="7510" w:type="dxa"/>
                </w:tcPr>
                <w:p w14:paraId="6E4C9B69" w14:textId="60BAD462" w:rsidR="001509B8" w:rsidRPr="00FD2424" w:rsidRDefault="00041B24" w:rsidP="001509B8">
                  <w:pPr>
                    <w:widowControl w:val="0"/>
                    <w:suppressAutoHyphens/>
                    <w:spacing w:after="0" w:line="259" w:lineRule="auto"/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</w:pPr>
                  <w:r w:rsidRPr="00041B24">
                    <w:rPr>
                      <w:noProof/>
                      <w:lang w:val="en-GB"/>
                    </w:rPr>
                    <w:lastRenderedPageBreak/>
                    <w:drawing>
                      <wp:anchor distT="0" distB="0" distL="114300" distR="114300" simplePos="0" relativeHeight="251697664" behindDoc="1" locked="0" layoutInCell="1" allowOverlap="1" wp14:anchorId="58F85ADA" wp14:editId="41EEAA16">
                        <wp:simplePos x="0" y="0"/>
                        <wp:positionH relativeFrom="margin">
                          <wp:posOffset>3287179</wp:posOffset>
                        </wp:positionH>
                        <wp:positionV relativeFrom="paragraph">
                          <wp:posOffset>0</wp:posOffset>
                        </wp:positionV>
                        <wp:extent cx="1386840" cy="1879533"/>
                        <wp:effectExtent l="0" t="0" r="3810" b="6985"/>
                        <wp:wrapTight wrapText="bothSides">
                          <wp:wrapPolygon edited="0">
                            <wp:start x="0" y="0"/>
                            <wp:lineTo x="0" y="21461"/>
                            <wp:lineTo x="21363" y="21461"/>
                            <wp:lineTo x="21363" y="0"/>
                            <wp:lineTo x="0" y="0"/>
                          </wp:wrapPolygon>
                        </wp:wrapTight>
                        <wp:docPr id="1340371630" name="Picture 7" descr="A child lying on the floor with a c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0371630" name="Picture 7" descr="A child lying on the floor with a c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840" cy="1879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509B8" w:rsidRPr="008F0AA1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8"/>
                      <w:szCs w:val="28"/>
                      <w:lang w:val="en-GB" w:eastAsia="zh-CN" w:bidi="hi-IN"/>
                    </w:rPr>
                    <w:t>C</w:t>
                  </w:r>
                  <w:r w:rsidR="001509B8"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>o-operative Play and Learn</w:t>
                  </w:r>
                  <w:r w:rsidR="001A589F"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 xml:space="preserve"> – Preschool </w:t>
                  </w:r>
                </w:p>
                <w:p w14:paraId="0BF307AE" w14:textId="7578FB46" w:rsidR="001509B8" w:rsidRPr="00FD2424" w:rsidRDefault="001509B8" w:rsidP="001509B8">
                  <w:pPr>
                    <w:widowControl w:val="0"/>
                    <w:suppressAutoHyphens/>
                    <w:spacing w:after="0" w:line="259" w:lineRule="auto"/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</w:pPr>
                  <w:r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 xml:space="preserve"> Birstall Road</w:t>
                  </w:r>
                </w:p>
                <w:p w14:paraId="057A4D7F" w14:textId="321F7A5E" w:rsidR="001509B8" w:rsidRPr="00FD2424" w:rsidRDefault="001509B8" w:rsidP="001509B8">
                  <w:pPr>
                    <w:widowControl w:val="0"/>
                    <w:suppressAutoHyphens/>
                    <w:spacing w:after="0" w:line="259" w:lineRule="auto"/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</w:pPr>
                  <w:r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 xml:space="preserve"> Birstall</w:t>
                  </w:r>
                </w:p>
                <w:p w14:paraId="3FFBA5DA" w14:textId="7EC210E4" w:rsidR="001509B8" w:rsidRPr="00FD2424" w:rsidRDefault="001509B8" w:rsidP="001509B8">
                  <w:pPr>
                    <w:widowControl w:val="0"/>
                    <w:suppressAutoHyphens/>
                    <w:spacing w:after="0" w:line="259" w:lineRule="auto"/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</w:pPr>
                  <w:r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 xml:space="preserve"> Leicester </w:t>
                  </w:r>
                  <w:r w:rsidR="00841EFC"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 xml:space="preserve">                                                                              </w:t>
                  </w:r>
                </w:p>
                <w:p w14:paraId="3416762F" w14:textId="2FD514B9" w:rsidR="001509B8" w:rsidRPr="00FD2424" w:rsidRDefault="001509B8" w:rsidP="001509B8">
                  <w:pPr>
                    <w:widowControl w:val="0"/>
                    <w:suppressAutoHyphens/>
                    <w:spacing w:line="259" w:lineRule="auto"/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</w:pPr>
                  <w:r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 xml:space="preserve"> LE4 4DE </w:t>
                  </w:r>
                </w:p>
                <w:p w14:paraId="5CC0C8AE" w14:textId="0A4DBDB3" w:rsidR="001509B8" w:rsidRPr="00FD2424" w:rsidRDefault="001509B8" w:rsidP="001509B8">
                  <w:pPr>
                    <w:widowControl w:val="0"/>
                    <w:suppressAutoHyphens/>
                    <w:spacing w:line="259" w:lineRule="auto"/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</w:pPr>
                  <w:r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>Tel: 07443606287</w:t>
                  </w:r>
                </w:p>
                <w:p w14:paraId="6ADFB2B8" w14:textId="23E8787E" w:rsidR="00FE4EE1" w:rsidRPr="00FD2424" w:rsidRDefault="00FE4EE1" w:rsidP="001509B8">
                  <w:pPr>
                    <w:widowControl w:val="0"/>
                    <w:suppressAutoHyphens/>
                    <w:spacing w:line="259" w:lineRule="auto"/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</w:pPr>
                  <w:r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>Email: cooperativeplayandlearn@gmail.com</w:t>
                  </w:r>
                </w:p>
                <w:p w14:paraId="22D8322F" w14:textId="77777777" w:rsidR="001509B8" w:rsidRPr="00FD2424" w:rsidRDefault="00062443" w:rsidP="001509B8">
                  <w:pPr>
                    <w:widowControl w:val="0"/>
                    <w:suppressAutoHyphens/>
                    <w:spacing w:line="259" w:lineRule="auto"/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</w:pPr>
                  <w:r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>Website:</w:t>
                  </w:r>
                  <w:r w:rsidR="00C44334" w:rsidRPr="00FD2424">
                    <w:rPr>
                      <w:rFonts w:ascii="Times New Roman" w:eastAsia="SimSun" w:hAnsi="Times New Roman" w:cs="Mangal"/>
                      <w:b/>
                      <w:bCs/>
                      <w:color w:val="7030A0"/>
                      <w:sz w:val="20"/>
                      <w:szCs w:val="20"/>
                      <w:lang w:val="en-GB" w:eastAsia="zh-CN" w:bidi="hi-IN"/>
                    </w:rPr>
                    <w:t xml:space="preserve"> http://co-operativeplayandlearn.co.uk</w:t>
                  </w:r>
                </w:p>
                <w:p w14:paraId="5B09F9EF" w14:textId="77777777" w:rsidR="001E5A2F" w:rsidRPr="008F0AA1" w:rsidRDefault="001E5A2F">
                  <w:pPr>
                    <w:pStyle w:val="Subtitle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c>
            </w:tr>
            <w:tr w:rsidR="001E5A2F" w:rsidRPr="008F0AA1" w14:paraId="206C9D66" w14:textId="77777777" w:rsidTr="00B417C3">
              <w:trPr>
                <w:trHeight w:hRule="exact" w:val="5651"/>
              </w:trPr>
              <w:tc>
                <w:tcPr>
                  <w:tcW w:w="7510" w:type="dxa"/>
                </w:tcPr>
                <w:p w14:paraId="534F3337" w14:textId="77777777" w:rsidR="001E5A2F" w:rsidRPr="008F0AA1" w:rsidRDefault="001E5A2F">
                  <w:pPr>
                    <w:pStyle w:val="Subtitle"/>
                    <w:rPr>
                      <w:rFonts w:ascii="Algerian" w:hAnsi="Algerian"/>
                      <w:sz w:val="28"/>
                      <w:szCs w:val="28"/>
                    </w:rPr>
                  </w:pPr>
                </w:p>
              </w:tc>
            </w:tr>
            <w:tr w:rsidR="001E0A6F" w:rsidRPr="008F0AA1" w14:paraId="65D26DD5" w14:textId="77777777" w:rsidTr="00B417C3">
              <w:trPr>
                <w:trHeight w:hRule="exact" w:val="1412"/>
              </w:trPr>
              <w:tc>
                <w:tcPr>
                  <w:tcW w:w="7510" w:type="dxa"/>
                  <w:vAlign w:val="bottom"/>
                </w:tcPr>
                <w:p w14:paraId="01DF126C" w14:textId="77777777" w:rsidR="001E0A6F" w:rsidRPr="008F0AA1" w:rsidRDefault="00751805">
                  <w:pPr>
                    <w:rPr>
                      <w:sz w:val="28"/>
                      <w:szCs w:val="28"/>
                    </w:rPr>
                  </w:pPr>
                  <w:r w:rsidRPr="008F0AA1">
                    <w:rPr>
                      <w:noProof/>
                      <w:sz w:val="28"/>
                      <w:szCs w:val="28"/>
                      <w:lang w:val="en-GB" w:eastAsia="en-GB"/>
                    </w:rPr>
                    <w:drawing>
                      <wp:anchor distT="0" distB="0" distL="114300" distR="114300" simplePos="0" relativeHeight="251630080" behindDoc="1" locked="0" layoutInCell="1" allowOverlap="1" wp14:anchorId="7B550D05" wp14:editId="11E98B87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727710</wp:posOffset>
                        </wp:positionV>
                        <wp:extent cx="881380" cy="44069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542"/>
                            <wp:lineTo x="21009" y="20542"/>
                            <wp:lineTo x="21009" y="0"/>
                            <wp:lineTo x="0" y="0"/>
                          </wp:wrapPolygon>
                        </wp:wrapTight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1380" cy="440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54CC71DA" w14:textId="77777777" w:rsidR="001E0A6F" w:rsidRPr="008F0AA1" w:rsidRDefault="001E0A6F">
            <w:pPr>
              <w:rPr>
                <w:sz w:val="28"/>
                <w:szCs w:val="28"/>
              </w:rPr>
            </w:pPr>
          </w:p>
        </w:tc>
        <w:tc>
          <w:tcPr>
            <w:tcW w:w="149" w:type="dxa"/>
          </w:tcPr>
          <w:p w14:paraId="42389123" w14:textId="50E13B14" w:rsidR="001E0A6F" w:rsidRPr="008F0AA1" w:rsidRDefault="001E0A6F">
            <w:pPr>
              <w:rPr>
                <w:sz w:val="28"/>
                <w:szCs w:val="28"/>
              </w:rPr>
            </w:pPr>
          </w:p>
          <w:p w14:paraId="0F24B67F" w14:textId="77777777" w:rsidR="001509B8" w:rsidRPr="008F0AA1" w:rsidRDefault="001509B8">
            <w:pPr>
              <w:rPr>
                <w:sz w:val="28"/>
                <w:szCs w:val="28"/>
              </w:rPr>
            </w:pPr>
          </w:p>
          <w:p w14:paraId="5139432D" w14:textId="3BADEBB8" w:rsidR="001509B8" w:rsidRPr="008F0AA1" w:rsidRDefault="001509B8">
            <w:pPr>
              <w:rPr>
                <w:sz w:val="28"/>
                <w:szCs w:val="28"/>
              </w:rPr>
            </w:pPr>
          </w:p>
          <w:p w14:paraId="61F86413" w14:textId="77777777" w:rsidR="00F80FED" w:rsidRPr="008F0AA1" w:rsidRDefault="00F80FED">
            <w:pPr>
              <w:rPr>
                <w:sz w:val="28"/>
                <w:szCs w:val="28"/>
              </w:rPr>
            </w:pPr>
          </w:p>
          <w:p w14:paraId="318791A4" w14:textId="20318AAC" w:rsidR="00F80FED" w:rsidRPr="008F0AA1" w:rsidRDefault="00F80FED">
            <w:pPr>
              <w:rPr>
                <w:sz w:val="28"/>
                <w:szCs w:val="28"/>
              </w:rPr>
            </w:pPr>
          </w:p>
          <w:p w14:paraId="2BC66A8C" w14:textId="77777777" w:rsidR="00F80FED" w:rsidRPr="008F0AA1" w:rsidRDefault="00F80FED">
            <w:pPr>
              <w:rPr>
                <w:sz w:val="28"/>
                <w:szCs w:val="28"/>
              </w:rPr>
            </w:pPr>
          </w:p>
          <w:p w14:paraId="0E79E441" w14:textId="719687EB" w:rsidR="00F80FED" w:rsidRPr="008F0AA1" w:rsidRDefault="00F80FED">
            <w:pPr>
              <w:rPr>
                <w:sz w:val="28"/>
                <w:szCs w:val="28"/>
              </w:rPr>
            </w:pPr>
          </w:p>
        </w:tc>
        <w:tc>
          <w:tcPr>
            <w:tcW w:w="3502" w:type="dxa"/>
          </w:tcPr>
          <w:tbl>
            <w:tblPr>
              <w:tblW w:w="3593" w:type="dxa"/>
              <w:tblInd w:w="12" w:type="dxa"/>
              <w:shd w:val="clear" w:color="auto" w:fill="7EA8CA" w:themeFill="background2" w:themeFillShade="BF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183"/>
              <w:gridCol w:w="2370"/>
              <w:gridCol w:w="55"/>
              <w:gridCol w:w="985"/>
            </w:tblGrid>
            <w:tr w:rsidR="001E0A6F" w:rsidRPr="008F0AA1" w14:paraId="0E5EDC13" w14:textId="77777777" w:rsidTr="006902AD">
              <w:trPr>
                <w:trHeight w:hRule="exact" w:val="7655"/>
              </w:trPr>
              <w:tc>
                <w:tcPr>
                  <w:tcW w:w="3105" w:type="dxa"/>
                  <w:gridSpan w:val="4"/>
                  <w:shd w:val="clear" w:color="auto" w:fill="7EA8CA" w:themeFill="background2" w:themeFillShade="BF"/>
                  <w:vAlign w:val="center"/>
                </w:tcPr>
                <w:p w14:paraId="62F5D61B" w14:textId="021C2599" w:rsidR="007E60EB" w:rsidRPr="00681B96" w:rsidRDefault="0041308C" w:rsidP="00336247">
                  <w:pPr>
                    <w:rPr>
                      <w:color w:val="auto"/>
                      <w:sz w:val="32"/>
                      <w:szCs w:val="32"/>
                    </w:rPr>
                  </w:pPr>
                  <w:r w:rsidRPr="00681B96">
                    <w:rPr>
                      <w:color w:val="auto"/>
                      <w:sz w:val="32"/>
                      <w:szCs w:val="32"/>
                    </w:rPr>
                    <w:t>Welcome back:</w:t>
                  </w:r>
                </w:p>
                <w:p w14:paraId="66705EF8" w14:textId="6793FC3E" w:rsidR="0041308C" w:rsidRPr="00D00B93" w:rsidRDefault="00D81546" w:rsidP="00336247">
                  <w:pPr>
                    <w:rPr>
                      <w:color w:val="auto"/>
                      <w:sz w:val="28"/>
                      <w:szCs w:val="28"/>
                    </w:rPr>
                  </w:pPr>
                  <w:r w:rsidRPr="00D00B93">
                    <w:rPr>
                      <w:color w:val="auto"/>
                      <w:sz w:val="28"/>
                      <w:szCs w:val="28"/>
                    </w:rPr>
                    <w:t xml:space="preserve">We hope you had a good </w:t>
                  </w:r>
                  <w:r w:rsidR="00FB04F8" w:rsidRPr="00D00B93">
                    <w:rPr>
                      <w:color w:val="auto"/>
                      <w:sz w:val="28"/>
                      <w:szCs w:val="28"/>
                    </w:rPr>
                    <w:t>Christmas and a Happy New Year 2025 to everyone</w:t>
                  </w:r>
                </w:p>
                <w:p w14:paraId="3F954680" w14:textId="084EC9BB" w:rsidR="0041308C" w:rsidRPr="0041308C" w:rsidRDefault="0041308C" w:rsidP="00336247">
                  <w:pPr>
                    <w:rPr>
                      <w:color w:val="FFFFFF" w:themeColor="background1"/>
                    </w:rPr>
                  </w:pPr>
                </w:p>
                <w:p w14:paraId="08EA08B4" w14:textId="0691EDCC" w:rsidR="007E60EB" w:rsidRPr="0003244E" w:rsidRDefault="0041308C" w:rsidP="00336247">
                  <w:pPr>
                    <w:rPr>
                      <w:rFonts w:ascii="Comic Sans MS" w:hAnsi="Comic Sans MS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color w:val="FFFFFF" w:themeColor="background1"/>
                      <w:sz w:val="32"/>
                      <w:szCs w:val="32"/>
                    </w:rPr>
                    <w:t>Holidays:</w:t>
                  </w:r>
                </w:p>
                <w:p w14:paraId="6E19663B" w14:textId="3B5BA50C" w:rsidR="00506312" w:rsidRPr="001C265F" w:rsidRDefault="00FB04F8" w:rsidP="0021020C">
                  <w:pPr>
                    <w:rPr>
                      <w:rFonts w:ascii="Comic Sans MS" w:hAnsi="Comic Sans MS"/>
                      <w:i/>
                      <w:color w:val="FFFFFF" w:themeColor="background1"/>
                    </w:rPr>
                  </w:pPr>
                  <w:r>
                    <w:rPr>
                      <w:rFonts w:ascii="Comic Sans MS" w:hAnsi="Comic Sans MS"/>
                      <w:i/>
                      <w:color w:val="FFFFFF" w:themeColor="background1"/>
                    </w:rPr>
                    <w:t>We close</w:t>
                  </w:r>
                  <w:r w:rsidR="00A75F31">
                    <w:rPr>
                      <w:rFonts w:ascii="Comic Sans MS" w:hAnsi="Comic Sans MS"/>
                      <w:i/>
                      <w:color w:val="FFFFFF" w:themeColor="background1"/>
                    </w:rPr>
                    <w:t xml:space="preserve"> on Friday </w:t>
                  </w:r>
                  <w:r>
                    <w:rPr>
                      <w:rFonts w:ascii="Comic Sans MS" w:hAnsi="Comic Sans MS"/>
                      <w:i/>
                      <w:color w:val="FFFFFF" w:themeColor="background1"/>
                    </w:rPr>
                    <w:t>14</w:t>
                  </w:r>
                  <w:r w:rsidRPr="00FB04F8">
                    <w:rPr>
                      <w:rFonts w:ascii="Comic Sans MS" w:hAnsi="Comic Sans MS"/>
                      <w:i/>
                      <w:color w:val="FFFFFF" w:themeColor="background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i/>
                      <w:color w:val="FFFFFF" w:themeColor="background1"/>
                    </w:rPr>
                    <w:t xml:space="preserve"> February for one week.</w:t>
                  </w:r>
                  <w:r w:rsidR="00987CD9">
                    <w:rPr>
                      <w:rFonts w:ascii="Comic Sans MS" w:hAnsi="Comic Sans MS"/>
                      <w:i/>
                      <w:color w:val="FFFFFF" w:themeColor="background1"/>
                    </w:rPr>
                    <w:t xml:space="preserve"> </w:t>
                  </w:r>
                  <w:r w:rsidR="00AD7E2A">
                    <w:rPr>
                      <w:rFonts w:ascii="Comic Sans MS" w:hAnsi="Comic Sans MS"/>
                      <w:i/>
                      <w:color w:val="FFFFFF" w:themeColor="background1"/>
                    </w:rPr>
                    <w:t xml:space="preserve">We are back </w:t>
                  </w:r>
                  <w:r>
                    <w:rPr>
                      <w:rFonts w:ascii="Comic Sans MS" w:hAnsi="Comic Sans MS"/>
                      <w:i/>
                      <w:color w:val="FFFFFF" w:themeColor="background1"/>
                    </w:rPr>
                    <w:t>open on</w:t>
                  </w:r>
                  <w:r w:rsidR="00AD7E2A">
                    <w:rPr>
                      <w:rFonts w:ascii="Comic Sans MS" w:hAnsi="Comic Sans MS"/>
                      <w:i/>
                      <w:color w:val="FFFFFF" w:themeColor="background1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color w:val="FFFFFF" w:themeColor="background1"/>
                    </w:rPr>
                    <w:t>Monday 24</w:t>
                  </w:r>
                  <w:r w:rsidRPr="00FB04F8">
                    <w:rPr>
                      <w:rFonts w:ascii="Comic Sans MS" w:hAnsi="Comic Sans MS"/>
                      <w:i/>
                      <w:color w:val="FFFFFF" w:themeColor="background1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i/>
                      <w:color w:val="FFFFFF" w:themeColor="background1"/>
                    </w:rPr>
                    <w:t>.</w:t>
                  </w:r>
                </w:p>
                <w:p w14:paraId="1C12BF9F" w14:textId="5E25A268" w:rsidR="001C265F" w:rsidRDefault="001C265F" w:rsidP="00336247">
                  <w:pPr>
                    <w:rPr>
                      <w:sz w:val="28"/>
                      <w:szCs w:val="28"/>
                    </w:rPr>
                  </w:pPr>
                </w:p>
                <w:p w14:paraId="6AF1CD3C" w14:textId="5597E450" w:rsidR="0020012F" w:rsidRPr="008F0AA1" w:rsidRDefault="001C265F" w:rsidP="0033624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Congratulations</w:t>
                  </w:r>
                  <w:r w:rsidR="00F00742">
                    <w:rPr>
                      <w:sz w:val="28"/>
                      <w:szCs w:val="28"/>
                    </w:rPr>
                    <w:t xml:space="preserve"> to Neelam for passing her driving test</w:t>
                  </w:r>
                </w:p>
                <w:p w14:paraId="7D119EE3" w14:textId="797A4096" w:rsidR="00F62214" w:rsidRPr="008F0AA1" w:rsidRDefault="00F62214" w:rsidP="00336247">
                  <w:pPr>
                    <w:rPr>
                      <w:sz w:val="28"/>
                      <w:szCs w:val="28"/>
                    </w:rPr>
                  </w:pPr>
                  <w:r w:rsidRPr="008F0AA1">
                    <w:rPr>
                      <w:sz w:val="28"/>
                      <w:szCs w:val="28"/>
                    </w:rPr>
                    <w:t xml:space="preserve"> </w:t>
                  </w:r>
                </w:p>
                <w:p w14:paraId="28097875" w14:textId="5445A9C8" w:rsidR="00F62214" w:rsidRPr="008F0AA1" w:rsidRDefault="00F62214" w:rsidP="00336247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E0A6F" w:rsidRPr="008F0AA1" w14:paraId="35C2F824" w14:textId="77777777" w:rsidTr="006902AD">
              <w:trPr>
                <w:trHeight w:hRule="exact" w:val="80"/>
              </w:trPr>
              <w:tc>
                <w:tcPr>
                  <w:tcW w:w="3105" w:type="dxa"/>
                  <w:gridSpan w:val="4"/>
                  <w:shd w:val="clear" w:color="auto" w:fill="7EA8CA" w:themeFill="background2" w:themeFillShade="BF"/>
                </w:tcPr>
                <w:p w14:paraId="682D87E3" w14:textId="19244CCF" w:rsidR="001E0A6F" w:rsidRPr="008F0AA1" w:rsidRDefault="001E0A6F" w:rsidP="00336247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E0A6F" w:rsidRPr="008F0AA1" w14:paraId="3179BC71" w14:textId="77777777" w:rsidTr="0012215E">
              <w:trPr>
                <w:trHeight w:hRule="exact" w:val="2896"/>
              </w:trPr>
              <w:tc>
                <w:tcPr>
                  <w:tcW w:w="3105" w:type="dxa"/>
                  <w:gridSpan w:val="4"/>
                  <w:shd w:val="clear" w:color="auto" w:fill="7EA8CA" w:themeFill="background2" w:themeFillShade="BF"/>
                  <w:vAlign w:val="center"/>
                </w:tcPr>
                <w:p w14:paraId="50F08FDF" w14:textId="5E7451C8" w:rsidR="006902AD" w:rsidRPr="001C265F" w:rsidRDefault="00610809" w:rsidP="004E0EE2">
                  <w:pPr>
                    <w:widowControl w:val="0"/>
                    <w:spacing w:after="120" w:line="285" w:lineRule="auto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0B5395"/>
                      <w:kern w:val="28"/>
                      <w:sz w:val="28"/>
                      <w:szCs w:val="28"/>
                      <w:lang w:val="en-GB" w:eastAsia="en-GB"/>
                    </w:rPr>
                  </w:pPr>
                  <w:r w:rsidRPr="001C265F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0B5395"/>
                      <w:kern w:val="28"/>
                      <w:sz w:val="28"/>
                      <w:szCs w:val="28"/>
                      <w:lang w:val="en-GB" w:eastAsia="en-GB"/>
                    </w:rPr>
                    <w:t>HELP</w:t>
                  </w:r>
                </w:p>
                <w:p w14:paraId="2B1864D1" w14:textId="70D1D512" w:rsidR="00610809" w:rsidRPr="001C265F" w:rsidRDefault="006A4F10" w:rsidP="004E0EE2">
                  <w:pPr>
                    <w:widowControl w:val="0"/>
                    <w:spacing w:after="120" w:line="285" w:lineRule="auto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0B5395"/>
                      <w:kern w:val="28"/>
                      <w:sz w:val="22"/>
                      <w:szCs w:val="22"/>
                      <w:lang w:val="en-GB" w:eastAsia="en-GB"/>
                    </w:rPr>
                  </w:pPr>
                  <w:r w:rsidRPr="001C265F">
                    <w:rPr>
                      <w:rFonts w:ascii="Georgia" w:eastAsia="Times New Roman" w:hAnsi="Georgia" w:cs="Times New Roman"/>
                      <w:b/>
                      <w:bCs/>
                      <w:color w:val="0B5395"/>
                      <w:kern w:val="28"/>
                      <w:sz w:val="22"/>
                      <w:szCs w:val="22"/>
                      <w:lang w:val="en-GB" w:eastAsia="en-GB"/>
                    </w:rPr>
                    <w:t xml:space="preserve">We are changing our outside grass area and need your help. If you have any large pieces of wood or wooden ladders to donate </w:t>
                  </w:r>
                  <w:r w:rsidR="001C265F" w:rsidRPr="001C265F">
                    <w:rPr>
                      <w:rFonts w:ascii="Georgia" w:eastAsia="Times New Roman" w:hAnsi="Georgia" w:cs="Times New Roman"/>
                      <w:b/>
                      <w:bCs/>
                      <w:color w:val="0B5395"/>
                      <w:kern w:val="28"/>
                      <w:sz w:val="22"/>
                      <w:szCs w:val="22"/>
                      <w:lang w:val="en-GB" w:eastAsia="en-GB"/>
                    </w:rPr>
                    <w:t>it would be very much appreciated</w:t>
                  </w:r>
                </w:p>
                <w:p w14:paraId="3BA4E5D4" w14:textId="77777777" w:rsidR="00F00742" w:rsidRPr="001C265F" w:rsidRDefault="00F00742" w:rsidP="004E0EE2">
                  <w:pPr>
                    <w:widowControl w:val="0"/>
                    <w:spacing w:after="120" w:line="285" w:lineRule="auto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0B5395"/>
                      <w:kern w:val="28"/>
                      <w:sz w:val="22"/>
                      <w:szCs w:val="22"/>
                      <w:lang w:val="en-GB" w:eastAsia="en-GB"/>
                    </w:rPr>
                  </w:pPr>
                </w:p>
                <w:p w14:paraId="2990C246" w14:textId="41BE0F9B" w:rsidR="0012215E" w:rsidRPr="001C265F" w:rsidRDefault="0012215E" w:rsidP="0012215E">
                  <w:pPr>
                    <w:widowControl w:val="0"/>
                    <w:spacing w:after="120" w:line="285" w:lineRule="auto"/>
                    <w:rPr>
                      <w:rFonts w:ascii="Georgia" w:eastAsia="Times New Roman" w:hAnsi="Georgia" w:cs="Times New Roman"/>
                      <w:color w:val="000000"/>
                      <w:kern w:val="28"/>
                      <w:sz w:val="22"/>
                      <w:szCs w:val="22"/>
                      <w:lang w:val="en-GB" w:eastAsia="en-GB"/>
                    </w:rPr>
                  </w:pPr>
                </w:p>
              </w:tc>
            </w:tr>
            <w:tr w:rsidR="00F378C0" w14:paraId="50A74AF5" w14:textId="77777777" w:rsidTr="006902AD">
              <w:tblPrEx>
                <w:shd w:val="clear" w:color="auto" w:fill="auto"/>
                <w:tblCellMar>
                  <w:left w:w="0" w:type="dxa"/>
                  <w:right w:w="0" w:type="dxa"/>
                </w:tblCellMar>
              </w:tblPrEx>
              <w:trPr>
                <w:gridBefore w:val="1"/>
                <w:wBefore w:w="184" w:type="dxa"/>
                <w:trHeight w:hRule="exact" w:val="15120"/>
              </w:trPr>
              <w:tc>
                <w:tcPr>
                  <w:tcW w:w="2362" w:type="dxa"/>
                </w:tcPr>
                <w:p w14:paraId="3A9EFC71" w14:textId="223F06E9" w:rsidR="00041B24" w:rsidRPr="00041B24" w:rsidRDefault="00041B24" w:rsidP="00041B24">
                  <w:pPr>
                    <w:rPr>
                      <w:sz w:val="28"/>
                      <w:szCs w:val="28"/>
                      <w:lang w:val="en-GB"/>
                    </w:rPr>
                  </w:pPr>
                  <w:r w:rsidRPr="00041B24">
                    <w:rPr>
                      <w:noProof/>
                      <w:sz w:val="28"/>
                      <w:szCs w:val="28"/>
                      <w:lang w:val="en-GB"/>
                    </w:rPr>
                    <w:lastRenderedPageBreak/>
                    <w:drawing>
                      <wp:anchor distT="0" distB="0" distL="114300" distR="114300" simplePos="0" relativeHeight="251698688" behindDoc="1" locked="0" layoutInCell="1" allowOverlap="1" wp14:anchorId="6FA8D276" wp14:editId="2EDBCF8E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320675</wp:posOffset>
                        </wp:positionV>
                        <wp:extent cx="1499870" cy="1999615"/>
                        <wp:effectExtent l="0" t="0" r="5080" b="635"/>
                        <wp:wrapTight wrapText="bothSides">
                          <wp:wrapPolygon edited="0">
                            <wp:start x="0" y="0"/>
                            <wp:lineTo x="0" y="21401"/>
                            <wp:lineTo x="21399" y="21401"/>
                            <wp:lineTo x="21399" y="0"/>
                            <wp:lineTo x="0" y="0"/>
                          </wp:wrapPolygon>
                        </wp:wrapTight>
                        <wp:docPr id="988925016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870" cy="1999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4448CD7" w14:textId="2153ADCB" w:rsidR="00F378C0" w:rsidRDefault="00F378C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" w:type="dxa"/>
                </w:tcPr>
                <w:p w14:paraId="34DC089F" w14:textId="20CCCC0B" w:rsidR="00F378C0" w:rsidRDefault="00F378C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14:paraId="7843808B" w14:textId="3DAF7D3B" w:rsidR="00F378C0" w:rsidRPr="001C265F" w:rsidRDefault="00F378C0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263EF9B1" w14:textId="422B5B8F" w:rsidR="001E0A6F" w:rsidRPr="008F0AA1" w:rsidRDefault="001E0A6F">
            <w:pPr>
              <w:rPr>
                <w:sz w:val="28"/>
                <w:szCs w:val="28"/>
              </w:rPr>
            </w:pPr>
          </w:p>
        </w:tc>
      </w:tr>
    </w:tbl>
    <w:p w14:paraId="4AC252FB" w14:textId="686B90C4" w:rsidR="00041B24" w:rsidRPr="00041B24" w:rsidRDefault="00041B24" w:rsidP="00041B24">
      <w:pPr>
        <w:pStyle w:val="NoSpacing"/>
        <w:rPr>
          <w:lang w:val="en-GB"/>
        </w:rPr>
      </w:pPr>
    </w:p>
    <w:p w14:paraId="38916FC7" w14:textId="64589987" w:rsidR="00FD571E" w:rsidRPr="00FD571E" w:rsidRDefault="00FD571E" w:rsidP="00FD571E">
      <w:pPr>
        <w:pStyle w:val="NoSpacing"/>
        <w:rPr>
          <w:lang w:val="en-GB"/>
        </w:rPr>
      </w:pPr>
    </w:p>
    <w:p w14:paraId="1C0C2195" w14:textId="08828FF9" w:rsidR="001509B8" w:rsidRDefault="001509B8">
      <w:pPr>
        <w:pStyle w:val="NoSpacing"/>
      </w:pPr>
    </w:p>
    <w:sectPr w:rsidR="001509B8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6A228F"/>
    <w:multiLevelType w:val="hybridMultilevel"/>
    <w:tmpl w:val="FD86A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071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0D4"/>
    <w:rsid w:val="00001F5E"/>
    <w:rsid w:val="00005FAD"/>
    <w:rsid w:val="0002322D"/>
    <w:rsid w:val="0003244E"/>
    <w:rsid w:val="00037B51"/>
    <w:rsid w:val="00041B24"/>
    <w:rsid w:val="00042F74"/>
    <w:rsid w:val="00046B5B"/>
    <w:rsid w:val="00060BFC"/>
    <w:rsid w:val="00062443"/>
    <w:rsid w:val="00065698"/>
    <w:rsid w:val="00067A4E"/>
    <w:rsid w:val="0007027B"/>
    <w:rsid w:val="00070B99"/>
    <w:rsid w:val="000763C1"/>
    <w:rsid w:val="000A1D7D"/>
    <w:rsid w:val="000A22A4"/>
    <w:rsid w:val="000B044C"/>
    <w:rsid w:val="000C18C2"/>
    <w:rsid w:val="000C6921"/>
    <w:rsid w:val="000D285E"/>
    <w:rsid w:val="000D620E"/>
    <w:rsid w:val="000F3973"/>
    <w:rsid w:val="000F43D4"/>
    <w:rsid w:val="000F4B87"/>
    <w:rsid w:val="00113776"/>
    <w:rsid w:val="0012215E"/>
    <w:rsid w:val="00123D6F"/>
    <w:rsid w:val="00136376"/>
    <w:rsid w:val="001509B8"/>
    <w:rsid w:val="00151212"/>
    <w:rsid w:val="001612F0"/>
    <w:rsid w:val="001633C6"/>
    <w:rsid w:val="00172E11"/>
    <w:rsid w:val="00183ECC"/>
    <w:rsid w:val="001A2CDD"/>
    <w:rsid w:val="001A589F"/>
    <w:rsid w:val="001B6B32"/>
    <w:rsid w:val="001C1B60"/>
    <w:rsid w:val="001C265F"/>
    <w:rsid w:val="001E0A6F"/>
    <w:rsid w:val="001E5A1A"/>
    <w:rsid w:val="001E5A2F"/>
    <w:rsid w:val="001F3D7B"/>
    <w:rsid w:val="0020012F"/>
    <w:rsid w:val="00200E5B"/>
    <w:rsid w:val="0021020C"/>
    <w:rsid w:val="00221CA7"/>
    <w:rsid w:val="00227210"/>
    <w:rsid w:val="00237457"/>
    <w:rsid w:val="00253454"/>
    <w:rsid w:val="0025730D"/>
    <w:rsid w:val="00267C53"/>
    <w:rsid w:val="00283B94"/>
    <w:rsid w:val="002842C4"/>
    <w:rsid w:val="00291861"/>
    <w:rsid w:val="002C5AFB"/>
    <w:rsid w:val="002D14F8"/>
    <w:rsid w:val="002E1E1E"/>
    <w:rsid w:val="002F3689"/>
    <w:rsid w:val="002F751F"/>
    <w:rsid w:val="00300098"/>
    <w:rsid w:val="00305DC3"/>
    <w:rsid w:val="003070B5"/>
    <w:rsid w:val="00310014"/>
    <w:rsid w:val="00321746"/>
    <w:rsid w:val="003340D4"/>
    <w:rsid w:val="00336247"/>
    <w:rsid w:val="003472DC"/>
    <w:rsid w:val="00347643"/>
    <w:rsid w:val="003559ED"/>
    <w:rsid w:val="0038117A"/>
    <w:rsid w:val="00385E99"/>
    <w:rsid w:val="00386EE9"/>
    <w:rsid w:val="0039057F"/>
    <w:rsid w:val="00393876"/>
    <w:rsid w:val="00394A69"/>
    <w:rsid w:val="003A1CCD"/>
    <w:rsid w:val="003C29EA"/>
    <w:rsid w:val="003C43D3"/>
    <w:rsid w:val="003C54B2"/>
    <w:rsid w:val="004070B6"/>
    <w:rsid w:val="0041222A"/>
    <w:rsid w:val="0041308C"/>
    <w:rsid w:val="00417FD1"/>
    <w:rsid w:val="004453B6"/>
    <w:rsid w:val="00456107"/>
    <w:rsid w:val="00464F98"/>
    <w:rsid w:val="00466EFC"/>
    <w:rsid w:val="004B4EAC"/>
    <w:rsid w:val="004B60B6"/>
    <w:rsid w:val="004B6D34"/>
    <w:rsid w:val="004B7F53"/>
    <w:rsid w:val="004D476B"/>
    <w:rsid w:val="004D581F"/>
    <w:rsid w:val="004D5B23"/>
    <w:rsid w:val="004D7734"/>
    <w:rsid w:val="004E0EE2"/>
    <w:rsid w:val="004F18C0"/>
    <w:rsid w:val="004F50C8"/>
    <w:rsid w:val="005008FF"/>
    <w:rsid w:val="0050281D"/>
    <w:rsid w:val="00506312"/>
    <w:rsid w:val="0051027E"/>
    <w:rsid w:val="00515C78"/>
    <w:rsid w:val="00522788"/>
    <w:rsid w:val="005261FF"/>
    <w:rsid w:val="00530A36"/>
    <w:rsid w:val="00534486"/>
    <w:rsid w:val="0053514F"/>
    <w:rsid w:val="00536A47"/>
    <w:rsid w:val="00542B58"/>
    <w:rsid w:val="00552D51"/>
    <w:rsid w:val="005549A2"/>
    <w:rsid w:val="00563507"/>
    <w:rsid w:val="0056458A"/>
    <w:rsid w:val="005706DC"/>
    <w:rsid w:val="00575C7A"/>
    <w:rsid w:val="00587277"/>
    <w:rsid w:val="00587D22"/>
    <w:rsid w:val="005A4D85"/>
    <w:rsid w:val="005B6ACA"/>
    <w:rsid w:val="005C395B"/>
    <w:rsid w:val="005D2C17"/>
    <w:rsid w:val="005D3AEC"/>
    <w:rsid w:val="005E2D37"/>
    <w:rsid w:val="005E59A5"/>
    <w:rsid w:val="005E7EF9"/>
    <w:rsid w:val="005F57F4"/>
    <w:rsid w:val="005F611B"/>
    <w:rsid w:val="00610809"/>
    <w:rsid w:val="00610D60"/>
    <w:rsid w:val="00611981"/>
    <w:rsid w:val="006146CC"/>
    <w:rsid w:val="00617678"/>
    <w:rsid w:val="00620287"/>
    <w:rsid w:val="00623BB5"/>
    <w:rsid w:val="0062638E"/>
    <w:rsid w:val="00647FB1"/>
    <w:rsid w:val="0065339D"/>
    <w:rsid w:val="00656468"/>
    <w:rsid w:val="00660637"/>
    <w:rsid w:val="00661877"/>
    <w:rsid w:val="006644A2"/>
    <w:rsid w:val="00681B96"/>
    <w:rsid w:val="006902AD"/>
    <w:rsid w:val="006A0190"/>
    <w:rsid w:val="006A24AB"/>
    <w:rsid w:val="006A4F10"/>
    <w:rsid w:val="006C1666"/>
    <w:rsid w:val="006C3BAC"/>
    <w:rsid w:val="006C4F10"/>
    <w:rsid w:val="006E0662"/>
    <w:rsid w:val="006E4988"/>
    <w:rsid w:val="006F158C"/>
    <w:rsid w:val="006F16EE"/>
    <w:rsid w:val="006F29FB"/>
    <w:rsid w:val="006F2FE0"/>
    <w:rsid w:val="00707357"/>
    <w:rsid w:val="00707CD7"/>
    <w:rsid w:val="007275DC"/>
    <w:rsid w:val="0073033B"/>
    <w:rsid w:val="00740B50"/>
    <w:rsid w:val="007423FA"/>
    <w:rsid w:val="00750065"/>
    <w:rsid w:val="00751805"/>
    <w:rsid w:val="007573F6"/>
    <w:rsid w:val="007658DE"/>
    <w:rsid w:val="00777A9E"/>
    <w:rsid w:val="007825BE"/>
    <w:rsid w:val="007825FA"/>
    <w:rsid w:val="00786446"/>
    <w:rsid w:val="00787A52"/>
    <w:rsid w:val="007A0DE1"/>
    <w:rsid w:val="007A1267"/>
    <w:rsid w:val="007A2B94"/>
    <w:rsid w:val="007A66FE"/>
    <w:rsid w:val="007B5DDF"/>
    <w:rsid w:val="007B742A"/>
    <w:rsid w:val="007D0038"/>
    <w:rsid w:val="007D518A"/>
    <w:rsid w:val="007E60EB"/>
    <w:rsid w:val="00801096"/>
    <w:rsid w:val="00811458"/>
    <w:rsid w:val="0081368D"/>
    <w:rsid w:val="00814265"/>
    <w:rsid w:val="00820C18"/>
    <w:rsid w:val="00825232"/>
    <w:rsid w:val="00825612"/>
    <w:rsid w:val="008276DE"/>
    <w:rsid w:val="00841EFC"/>
    <w:rsid w:val="008475E1"/>
    <w:rsid w:val="00850CCF"/>
    <w:rsid w:val="00873059"/>
    <w:rsid w:val="00883E8F"/>
    <w:rsid w:val="008864D8"/>
    <w:rsid w:val="00892591"/>
    <w:rsid w:val="00893343"/>
    <w:rsid w:val="008952CD"/>
    <w:rsid w:val="008A32C7"/>
    <w:rsid w:val="008B44E2"/>
    <w:rsid w:val="008B58E5"/>
    <w:rsid w:val="008D6AA8"/>
    <w:rsid w:val="008E0A19"/>
    <w:rsid w:val="008F0AA1"/>
    <w:rsid w:val="008F1D86"/>
    <w:rsid w:val="009026B7"/>
    <w:rsid w:val="009048CD"/>
    <w:rsid w:val="009248C4"/>
    <w:rsid w:val="00934790"/>
    <w:rsid w:val="0093770D"/>
    <w:rsid w:val="00946443"/>
    <w:rsid w:val="00952749"/>
    <w:rsid w:val="00953585"/>
    <w:rsid w:val="0096178F"/>
    <w:rsid w:val="0097107F"/>
    <w:rsid w:val="009716EE"/>
    <w:rsid w:val="009749BA"/>
    <w:rsid w:val="00984E03"/>
    <w:rsid w:val="00987CD9"/>
    <w:rsid w:val="009967A1"/>
    <w:rsid w:val="00997D56"/>
    <w:rsid w:val="009A4AFA"/>
    <w:rsid w:val="009A66F5"/>
    <w:rsid w:val="009A75C4"/>
    <w:rsid w:val="009C0EFB"/>
    <w:rsid w:val="009D01AD"/>
    <w:rsid w:val="009E37B0"/>
    <w:rsid w:val="009E3A06"/>
    <w:rsid w:val="009E535E"/>
    <w:rsid w:val="009E6D12"/>
    <w:rsid w:val="009F024E"/>
    <w:rsid w:val="009F5815"/>
    <w:rsid w:val="00A0319B"/>
    <w:rsid w:val="00A04331"/>
    <w:rsid w:val="00A103D5"/>
    <w:rsid w:val="00A152D7"/>
    <w:rsid w:val="00A22826"/>
    <w:rsid w:val="00A24D12"/>
    <w:rsid w:val="00A2520F"/>
    <w:rsid w:val="00A26BE2"/>
    <w:rsid w:val="00A27C8D"/>
    <w:rsid w:val="00A31CDC"/>
    <w:rsid w:val="00A55E43"/>
    <w:rsid w:val="00A569DF"/>
    <w:rsid w:val="00A60D24"/>
    <w:rsid w:val="00A61D7F"/>
    <w:rsid w:val="00A75F31"/>
    <w:rsid w:val="00A83F12"/>
    <w:rsid w:val="00A85CE8"/>
    <w:rsid w:val="00A87409"/>
    <w:rsid w:val="00AA4A35"/>
    <w:rsid w:val="00AA5569"/>
    <w:rsid w:val="00AA7EBB"/>
    <w:rsid w:val="00AB0646"/>
    <w:rsid w:val="00AB5570"/>
    <w:rsid w:val="00AC0B3E"/>
    <w:rsid w:val="00AC659D"/>
    <w:rsid w:val="00AC714A"/>
    <w:rsid w:val="00AC77A9"/>
    <w:rsid w:val="00AD6E53"/>
    <w:rsid w:val="00AD7E2A"/>
    <w:rsid w:val="00AF247D"/>
    <w:rsid w:val="00B07C72"/>
    <w:rsid w:val="00B105CD"/>
    <w:rsid w:val="00B25A23"/>
    <w:rsid w:val="00B25C74"/>
    <w:rsid w:val="00B33CE3"/>
    <w:rsid w:val="00B37EC5"/>
    <w:rsid w:val="00B4166B"/>
    <w:rsid w:val="00B416A3"/>
    <w:rsid w:val="00B417C3"/>
    <w:rsid w:val="00B4391F"/>
    <w:rsid w:val="00B45E87"/>
    <w:rsid w:val="00B46F50"/>
    <w:rsid w:val="00B500A3"/>
    <w:rsid w:val="00B549AC"/>
    <w:rsid w:val="00B647B6"/>
    <w:rsid w:val="00B91DF1"/>
    <w:rsid w:val="00BA406F"/>
    <w:rsid w:val="00BB1E07"/>
    <w:rsid w:val="00BC5418"/>
    <w:rsid w:val="00BD0DDF"/>
    <w:rsid w:val="00BE0FEF"/>
    <w:rsid w:val="00BE1F6A"/>
    <w:rsid w:val="00BE47E7"/>
    <w:rsid w:val="00C03D17"/>
    <w:rsid w:val="00C05AC1"/>
    <w:rsid w:val="00C0701C"/>
    <w:rsid w:val="00C11484"/>
    <w:rsid w:val="00C20884"/>
    <w:rsid w:val="00C275DE"/>
    <w:rsid w:val="00C44334"/>
    <w:rsid w:val="00C444A5"/>
    <w:rsid w:val="00C53BAD"/>
    <w:rsid w:val="00C53CD7"/>
    <w:rsid w:val="00C551D0"/>
    <w:rsid w:val="00C56863"/>
    <w:rsid w:val="00C718B2"/>
    <w:rsid w:val="00C80D3D"/>
    <w:rsid w:val="00C87907"/>
    <w:rsid w:val="00C949E6"/>
    <w:rsid w:val="00CE37CF"/>
    <w:rsid w:val="00D00B93"/>
    <w:rsid w:val="00D21749"/>
    <w:rsid w:val="00D30F4A"/>
    <w:rsid w:val="00D43159"/>
    <w:rsid w:val="00D44CE3"/>
    <w:rsid w:val="00D455F3"/>
    <w:rsid w:val="00D54513"/>
    <w:rsid w:val="00D6269A"/>
    <w:rsid w:val="00D66953"/>
    <w:rsid w:val="00D73EFF"/>
    <w:rsid w:val="00D74F3B"/>
    <w:rsid w:val="00D814A4"/>
    <w:rsid w:val="00D81546"/>
    <w:rsid w:val="00D94286"/>
    <w:rsid w:val="00D95045"/>
    <w:rsid w:val="00DA170E"/>
    <w:rsid w:val="00DB47FD"/>
    <w:rsid w:val="00DC286A"/>
    <w:rsid w:val="00DC7E9E"/>
    <w:rsid w:val="00DD4887"/>
    <w:rsid w:val="00DF167C"/>
    <w:rsid w:val="00DF6263"/>
    <w:rsid w:val="00E0685A"/>
    <w:rsid w:val="00E07655"/>
    <w:rsid w:val="00E0784B"/>
    <w:rsid w:val="00E13768"/>
    <w:rsid w:val="00E15CC6"/>
    <w:rsid w:val="00E16B37"/>
    <w:rsid w:val="00E1742C"/>
    <w:rsid w:val="00E33584"/>
    <w:rsid w:val="00E34639"/>
    <w:rsid w:val="00E34F03"/>
    <w:rsid w:val="00E3556C"/>
    <w:rsid w:val="00E530C6"/>
    <w:rsid w:val="00E54571"/>
    <w:rsid w:val="00E60CEA"/>
    <w:rsid w:val="00E613FC"/>
    <w:rsid w:val="00E74CC8"/>
    <w:rsid w:val="00E776BA"/>
    <w:rsid w:val="00E91F11"/>
    <w:rsid w:val="00E93F22"/>
    <w:rsid w:val="00EA2C65"/>
    <w:rsid w:val="00EA4AFD"/>
    <w:rsid w:val="00EB232A"/>
    <w:rsid w:val="00EB57FF"/>
    <w:rsid w:val="00EC0A85"/>
    <w:rsid w:val="00ED6A97"/>
    <w:rsid w:val="00EF26DE"/>
    <w:rsid w:val="00EF7E83"/>
    <w:rsid w:val="00F00742"/>
    <w:rsid w:val="00F020A3"/>
    <w:rsid w:val="00F20A72"/>
    <w:rsid w:val="00F30BD9"/>
    <w:rsid w:val="00F378C0"/>
    <w:rsid w:val="00F40E2D"/>
    <w:rsid w:val="00F62214"/>
    <w:rsid w:val="00F6680C"/>
    <w:rsid w:val="00F80FED"/>
    <w:rsid w:val="00F82600"/>
    <w:rsid w:val="00FA435C"/>
    <w:rsid w:val="00FB04F8"/>
    <w:rsid w:val="00FB76C4"/>
    <w:rsid w:val="00FC3FED"/>
    <w:rsid w:val="00FC57AE"/>
    <w:rsid w:val="00FD126B"/>
    <w:rsid w:val="00FD2424"/>
    <w:rsid w:val="00FD571E"/>
    <w:rsid w:val="00FE4EE1"/>
    <w:rsid w:val="00FF1224"/>
    <w:rsid w:val="00FF225E"/>
    <w:rsid w:val="00FF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E81320"/>
  <w15:docId w15:val="{99EE9BDD-9D9D-478D-9F4C-8F9A14D7D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7052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48312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48312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48312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48312" w:themeColor="accent1"/>
    </w:rPr>
  </w:style>
  <w:style w:type="paragraph" w:styleId="ListParagraph">
    <w:name w:val="List Paragraph"/>
    <w:basedOn w:val="Normal"/>
    <w:uiPriority w:val="34"/>
    <w:unhideWhenUsed/>
    <w:qFormat/>
    <w:rsid w:val="00060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2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56</TotalTime>
  <Pages>5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angie wetton</cp:lastModifiedBy>
  <cp:revision>21</cp:revision>
  <cp:lastPrinted>2024-03-01T11:44:00Z</cp:lastPrinted>
  <dcterms:created xsi:type="dcterms:W3CDTF">2025-01-08T11:58:00Z</dcterms:created>
  <dcterms:modified xsi:type="dcterms:W3CDTF">2025-01-09T12:03:00Z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